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722E9D9D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722E9D9B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22E9D9C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722E9DA1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722E9D9E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722E9D9F" w14:textId="142370BC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9-10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63C33">
                  <w:rPr>
                    <w:color w:val="4F81BD" w:themeColor="accent1"/>
                  </w:rPr>
                  <w:t>October 1, 2019</w:t>
                </w:r>
              </w:sdtContent>
            </w:sdt>
          </w:p>
          <w:p w14:paraId="722E9DA0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14:paraId="722E9DB0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59289FF3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Kasia Mirska</w:t>
            </w:r>
          </w:p>
          <w:p w14:paraId="068D1BA7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18 </w:t>
            </w:r>
            <w:proofErr w:type="spellStart"/>
            <w:r>
              <w:rPr>
                <w:b/>
                <w:color w:val="4F81BD" w:themeColor="accent1"/>
              </w:rPr>
              <w:t>Harcroft</w:t>
            </w:r>
            <w:proofErr w:type="spellEnd"/>
            <w:r>
              <w:rPr>
                <w:b/>
                <w:color w:val="4F81BD" w:themeColor="accent1"/>
              </w:rPr>
              <w:t xml:space="preserve"> Meadow</w:t>
            </w:r>
          </w:p>
          <w:p w14:paraId="6E6A7822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New Castletown Road, Douglas</w:t>
            </w:r>
          </w:p>
          <w:p w14:paraId="058F9F79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IM2 1JS</w:t>
            </w:r>
          </w:p>
          <w:p w14:paraId="722E9DAF" w14:textId="71E5A6D1" w:rsidR="001E7EBF" w:rsidRPr="0063560D" w:rsidRDefault="004F1C00" w:rsidP="004F1C00">
            <w:pPr>
              <w:pStyle w:val="Right-alignedtext"/>
              <w:rPr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Kasia.mirska@hotmail.com</w:t>
            </w:r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722E9DB8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7F26AC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9" w14:textId="7F905948" w:rsidR="00F23482" w:rsidRPr="0063560D" w:rsidRDefault="004F1C00" w:rsidP="007F26AC">
            <w:pPr>
              <w:pStyle w:val="Right-alignedtext"/>
              <w:jc w:val="left"/>
              <w:rPr>
                <w:color w:val="4F81BD" w:themeColor="accent1"/>
              </w:rPr>
            </w:pPr>
            <w:r w:rsidRPr="004F1C00">
              <w:rPr>
                <w:color w:val="4F81BD" w:themeColor="accent1"/>
              </w:rPr>
              <w:t>Kasia Mirska Graphic Designer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A" w14:textId="34468471" w:rsidR="00F23482" w:rsidRPr="0063560D" w:rsidRDefault="00D1799B" w:rsidP="00D1799B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Spring/Summer 2019</w:t>
            </w:r>
          </w:p>
        </w:tc>
        <w:sdt>
          <w:sdtPr>
            <w:rPr>
              <w:color w:val="4F81BD" w:themeColor="accent1"/>
            </w:rPr>
            <w:alias w:val="PO Ref"/>
            <w:tag w:val="CustomerID"/>
            <w:id w:val="-2074262389"/>
            <w:placeholder>
              <w:docPart w:val="70A58D9E19B34EB594F9818875727B01"/>
            </w:placeholder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  <w:text/>
          </w:sdtPr>
          <w:sdtEndPr/>
          <w:sdtContent>
            <w:tc>
              <w:tcPr>
                <w:tcW w:w="1473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722E9DBB" w14:textId="01D684F4" w:rsidR="00F23482" w:rsidRPr="0063560D" w:rsidRDefault="00B63C33" w:rsidP="007F26AC">
                <w:pPr>
                  <w:rPr>
                    <w:color w:val="4F81BD" w:themeColor="accent1"/>
                  </w:rPr>
                </w:pPr>
                <w:r>
                  <w:rPr>
                    <w:color w:val="4F81BD" w:themeColor="accent1"/>
                    <w:lang w:val="en-GB"/>
                  </w:rPr>
                  <w:t>PO1427353</w:t>
                </w:r>
              </w:p>
            </w:tc>
          </w:sdtContent>
        </w:sdt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5"/>
        <w:gridCol w:w="5533"/>
        <w:gridCol w:w="1842"/>
        <w:gridCol w:w="1840"/>
      </w:tblGrid>
      <w:tr w:rsidR="00CF5BB8" w:rsidRPr="0063560D" w14:paraId="722E9DC1" w14:textId="67D7C648" w:rsidTr="00CF5BB8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E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F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C0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DEB523" w14:textId="22318805" w:rsidR="00CF5BB8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Line Total</w:t>
            </w:r>
          </w:p>
        </w:tc>
      </w:tr>
      <w:tr w:rsidR="00CF5BB8" w:rsidRPr="0063560D" w14:paraId="722E9DC5" w14:textId="09D7EFA9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2" w14:textId="68D397A6" w:rsidR="00CF5BB8" w:rsidRPr="00B63C33" w:rsidRDefault="00B63C33" w:rsidP="00AA16FA">
            <w:pPr>
              <w:rPr>
                <w:rFonts w:cs="Calibri"/>
                <w:color w:val="548DD4" w:themeColor="text2" w:themeTint="99"/>
                <w:sz w:val="24"/>
              </w:rPr>
            </w:pPr>
            <w:r w:rsidRPr="00B63C33">
              <w:rPr>
                <w:rFonts w:cs="Calibri"/>
                <w:color w:val="548DD4" w:themeColor="text2" w:themeTint="99"/>
                <w:sz w:val="24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3" w14:textId="4110C10E" w:rsidR="00CF5BB8" w:rsidRPr="00B63C33" w:rsidRDefault="00CF5BB8" w:rsidP="00D1799B">
            <w:pPr>
              <w:rPr>
                <w:rFonts w:cs="Calibri"/>
                <w:color w:val="548DD4" w:themeColor="text2" w:themeTint="99"/>
                <w:sz w:val="24"/>
              </w:rPr>
            </w:pPr>
            <w:r w:rsidRPr="00B63C33">
              <w:rPr>
                <w:rFonts w:cs="Calibri"/>
                <w:color w:val="548DD4" w:themeColor="text2" w:themeTint="99"/>
                <w:sz w:val="24"/>
              </w:rPr>
              <w:t>Tynwald Ceramic Mug</w:t>
            </w:r>
            <w:r w:rsidR="00B63C33">
              <w:rPr>
                <w:rStyle w:val="FootnoteReference"/>
                <w:rFonts w:cs="Calibri"/>
                <w:color w:val="548DD4" w:themeColor="text2" w:themeTint="99"/>
                <w:sz w:val="24"/>
              </w:rPr>
              <w:footnoteReference w:id="1"/>
            </w:r>
            <w:r w:rsidRPr="00B63C33">
              <w:rPr>
                <w:rFonts w:cs="Calibri"/>
                <w:color w:val="548DD4" w:themeColor="text2" w:themeTint="99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22E9DC4" w14:textId="6BE456BE" w:rsidR="00CF5BB8" w:rsidRPr="00B63C33" w:rsidRDefault="00CF5BB8" w:rsidP="001E63D2">
            <w:pPr>
              <w:pStyle w:val="Right-alignedtext"/>
              <w:rPr>
                <w:rFonts w:cs="Calibri"/>
                <w:color w:val="548DD4" w:themeColor="text2" w:themeTint="99"/>
                <w:sz w:val="24"/>
                <w:szCs w:val="24"/>
              </w:rPr>
            </w:pPr>
            <w:r w:rsidRPr="00B63C33">
              <w:rPr>
                <w:rFonts w:cs="Calibri"/>
                <w:color w:val="548DD4" w:themeColor="text2" w:themeTint="99"/>
                <w:sz w:val="24"/>
                <w:szCs w:val="24"/>
              </w:rPr>
              <w:t>10.00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1E81B" w14:textId="413B8461" w:rsidR="00CF5BB8" w:rsidRPr="00B63C33" w:rsidRDefault="00B63C33" w:rsidP="001E63D2">
            <w:pPr>
              <w:pStyle w:val="Right-alignedtext"/>
              <w:rPr>
                <w:rFonts w:cs="Calibri"/>
                <w:color w:val="548DD4" w:themeColor="text2" w:themeTint="99"/>
                <w:sz w:val="24"/>
                <w:szCs w:val="24"/>
              </w:rPr>
            </w:pPr>
            <w:r w:rsidRPr="00B63C33">
              <w:rPr>
                <w:rFonts w:cs="Calibri"/>
                <w:color w:val="548DD4" w:themeColor="text2" w:themeTint="99"/>
                <w:sz w:val="24"/>
                <w:szCs w:val="24"/>
              </w:rPr>
              <w:t>1</w:t>
            </w:r>
            <w:r w:rsidR="00CF5BB8" w:rsidRPr="00B63C33">
              <w:rPr>
                <w:rFonts w:cs="Calibri"/>
                <w:color w:val="548DD4" w:themeColor="text2" w:themeTint="99"/>
                <w:sz w:val="24"/>
                <w:szCs w:val="24"/>
              </w:rPr>
              <w:t>0.00</w:t>
            </w:r>
          </w:p>
        </w:tc>
      </w:tr>
      <w:tr w:rsidR="00CF5BB8" w:rsidRPr="0063560D" w14:paraId="3CDC13CA" w14:textId="1602391D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3142A91" w14:textId="78185BCA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2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7B1CAAE" w14:textId="6DEC9A09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  <w:r w:rsidRPr="00D1799B">
              <w:rPr>
                <w:rFonts w:cs="Calibri"/>
                <w:color w:val="548DD4" w:themeColor="text2" w:themeTint="99"/>
                <w:sz w:val="24"/>
              </w:rPr>
              <w:t>Card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B92C0F" w14:textId="279DA1E0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55D730" w14:textId="6557E5D0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6.00</w:t>
            </w:r>
          </w:p>
        </w:tc>
      </w:tr>
      <w:tr w:rsidR="00CF5BB8" w:rsidRPr="0063560D" w14:paraId="74EA8107" w14:textId="6E2D3B7B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93F00EA" w14:textId="59863E8E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112E634" w14:textId="378D4080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  <w:r w:rsidRPr="00D1799B">
              <w:rPr>
                <w:rFonts w:cs="Calibri"/>
                <w:color w:val="548DD4" w:themeColor="text2" w:themeTint="99"/>
                <w:sz w:val="24"/>
              </w:rPr>
              <w:t>Framed Print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162086" w14:textId="0E1AB644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110.00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4FBEDD" w14:textId="31CEF8AA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110.00</w:t>
            </w:r>
          </w:p>
        </w:tc>
      </w:tr>
      <w:tr w:rsidR="00CF5BB8" w:rsidRPr="0063560D" w14:paraId="6E4F4211" w14:textId="140B9EFB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BE583E0" w14:textId="77777777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011A32" w14:textId="77777777" w:rsidR="00CF5BB8" w:rsidRPr="00D1799B" w:rsidRDefault="00CF5BB8" w:rsidP="00AA16FA">
            <w:pPr>
              <w:rPr>
                <w:color w:val="548DD4" w:themeColor="text2" w:themeTint="99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856A045" w14:textId="77777777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DECF77" w14:textId="77777777" w:rsidR="00CF5BB8" w:rsidRPr="00D1799B" w:rsidRDefault="00CF5BB8" w:rsidP="001E63D2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</w:p>
        </w:tc>
      </w:tr>
      <w:tr w:rsidR="00CF5BB8" w:rsidRPr="0063560D" w14:paraId="722E9DF1" w14:textId="2AC9B843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F0" w14:textId="07EC137D" w:rsidR="00CF5BB8" w:rsidRPr="00CF5BB8" w:rsidRDefault="00CF5BB8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CF5BB8">
              <w:rPr>
                <w:b/>
                <w:color w:val="4F81BD" w:themeColor="accent1"/>
                <w:sz w:val="24"/>
              </w:rPr>
              <w:t xml:space="preserve">TOTAL SALES 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7AEA661" w14:textId="33F45A13" w:rsidR="00CF5BB8" w:rsidRPr="00CF5BB8" w:rsidRDefault="007E0EC1" w:rsidP="005D448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 xml:space="preserve">£ </w:t>
            </w:r>
            <w:r w:rsidR="00CF5BB8" w:rsidRPr="00CF5BB8">
              <w:rPr>
                <w:b/>
                <w:color w:val="4F81BD" w:themeColor="accent1"/>
                <w:sz w:val="24"/>
              </w:rPr>
              <w:t>136.00</w:t>
            </w:r>
          </w:p>
        </w:tc>
      </w:tr>
      <w:tr w:rsidR="007E0EC1" w:rsidRPr="0063560D" w14:paraId="2377EA42" w14:textId="77777777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1897A714" w14:textId="4A629F12" w:rsidR="007E0EC1" w:rsidRPr="00CF5BB8" w:rsidRDefault="007E0EC1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Commission @ 20%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0CF16337" w14:textId="1A22CF62" w:rsidR="007E0EC1" w:rsidRPr="00CF5BB8" w:rsidRDefault="007E0EC1" w:rsidP="005D448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£ 27.20</w:t>
            </w:r>
          </w:p>
        </w:tc>
      </w:tr>
    </w:tbl>
    <w:p w14:paraId="53013AB7" w14:textId="77777777" w:rsidR="007E0EC1" w:rsidRDefault="007E0EC1" w:rsidP="007E0EC1">
      <w:pPr>
        <w:rPr>
          <w:rFonts w:ascii="Open Sans" w:hAnsi="Open Sans" w:cs="Open Sans"/>
          <w:b/>
          <w:color w:val="1F497D" w:themeColor="text2"/>
          <w:sz w:val="24"/>
        </w:rPr>
      </w:pPr>
    </w:p>
    <w:p w14:paraId="5D839BAC" w14:textId="77777777" w:rsidR="007E0EC1" w:rsidRPr="003556B1" w:rsidRDefault="007E0EC1" w:rsidP="007E0EC1">
      <w:pPr>
        <w:rPr>
          <w:rFonts w:ascii="Open Sans" w:hAnsi="Open Sans" w:cs="Open Sans"/>
          <w:b/>
          <w:color w:val="1F497D" w:themeColor="text2"/>
          <w:sz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7E0EC1" w:rsidRPr="003556B1" w14:paraId="0E557F70" w14:textId="77777777" w:rsidTr="00A96EF9">
        <w:trPr>
          <w:trHeight w:val="373"/>
        </w:trPr>
        <w:tc>
          <w:tcPr>
            <w:tcW w:w="2835" w:type="dxa"/>
          </w:tcPr>
          <w:p w14:paraId="1CF80DE6" w14:textId="77777777" w:rsidR="007E0EC1" w:rsidRPr="001918FA" w:rsidRDefault="007E0EC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Name on the account</w:t>
            </w:r>
          </w:p>
        </w:tc>
        <w:tc>
          <w:tcPr>
            <w:tcW w:w="3686" w:type="dxa"/>
          </w:tcPr>
          <w:p w14:paraId="7339E00E" w14:textId="77777777" w:rsidR="007E0EC1" w:rsidRPr="001918FA" w:rsidRDefault="007E0EC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  <w:tr w:rsidR="007E0EC1" w:rsidRPr="003556B1" w14:paraId="51508490" w14:textId="77777777" w:rsidTr="00A96EF9">
        <w:trPr>
          <w:trHeight w:val="373"/>
        </w:trPr>
        <w:tc>
          <w:tcPr>
            <w:tcW w:w="2835" w:type="dxa"/>
          </w:tcPr>
          <w:p w14:paraId="01069307" w14:textId="77777777" w:rsidR="007E0EC1" w:rsidRPr="001918FA" w:rsidRDefault="007E0EC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Sort Code</w:t>
            </w:r>
          </w:p>
        </w:tc>
        <w:tc>
          <w:tcPr>
            <w:tcW w:w="3686" w:type="dxa"/>
          </w:tcPr>
          <w:p w14:paraId="744334E1" w14:textId="77777777" w:rsidR="007E0EC1" w:rsidRPr="001918FA" w:rsidRDefault="007E0EC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  <w:tr w:rsidR="007E0EC1" w:rsidRPr="003556B1" w14:paraId="1D4B1951" w14:textId="77777777" w:rsidTr="00A96EF9">
        <w:trPr>
          <w:trHeight w:val="373"/>
        </w:trPr>
        <w:tc>
          <w:tcPr>
            <w:tcW w:w="2835" w:type="dxa"/>
          </w:tcPr>
          <w:p w14:paraId="18FA720A" w14:textId="77777777" w:rsidR="007E0EC1" w:rsidRPr="001918FA" w:rsidRDefault="007E0EC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Account Number</w:t>
            </w:r>
          </w:p>
        </w:tc>
        <w:tc>
          <w:tcPr>
            <w:tcW w:w="3686" w:type="dxa"/>
          </w:tcPr>
          <w:p w14:paraId="5AF5A86C" w14:textId="77777777" w:rsidR="007E0EC1" w:rsidRPr="001918FA" w:rsidRDefault="007E0EC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</w:tbl>
    <w:p w14:paraId="65170959" w14:textId="77777777" w:rsidR="007E0EC1" w:rsidRPr="003556B1" w:rsidRDefault="007E0EC1" w:rsidP="007E0EC1">
      <w:pPr>
        <w:rPr>
          <w:rFonts w:ascii="Open Sans" w:hAnsi="Open Sans" w:cs="Open Sans"/>
          <w:b/>
          <w:color w:val="1F497D" w:themeColor="text2"/>
          <w:sz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 xml:space="preserve">Our commission is the sale price less 20% </w:t>
      </w:r>
      <w:r w:rsidRPr="003556B1">
        <w:rPr>
          <w:rFonts w:ascii="Open Sans" w:hAnsi="Open Sans" w:cs="Open Sans"/>
          <w:b/>
          <w:color w:val="1F497D" w:themeColor="text2"/>
          <w:sz w:val="24"/>
        </w:rPr>
        <w:tab/>
      </w:r>
    </w:p>
    <w:p w14:paraId="3FCE7BC4" w14:textId="5BB89BDC" w:rsidR="007E0EC1" w:rsidRPr="005F106B" w:rsidRDefault="007E0EC1" w:rsidP="007E0EC1">
      <w:pPr>
        <w:rPr>
          <w:rFonts w:ascii="Candy Square BTN Striped" w:hAnsi="Candy Square BTN Striped"/>
          <w:color w:val="1F497D" w:themeColor="text2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>Payment for this period will be made against Government Order ref:</w:t>
      </w:r>
      <w:r>
        <w:rPr>
          <w:rFonts w:ascii="Open Sans" w:hAnsi="Open Sans" w:cs="Open Sans"/>
          <w:b/>
          <w:color w:val="1F497D" w:themeColor="text2"/>
          <w:sz w:val="24"/>
        </w:rPr>
        <w:t xml:space="preserve"> </w:t>
      </w:r>
      <w:sdt>
        <w:sdtPr>
          <w:rPr>
            <w:rFonts w:ascii="Open Sans" w:hAnsi="Open Sans" w:cs="Open Sans"/>
            <w:b/>
            <w:color w:val="1F497D" w:themeColor="text2"/>
            <w:sz w:val="24"/>
          </w:rPr>
          <w:alias w:val="PO Ref"/>
          <w:tag w:val="CustomerID"/>
          <w:id w:val="1247991433"/>
          <w:placeholder>
            <w:docPart w:val="097213950AD54E7BB2E4B6940F3ED75F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B63C33">
            <w:rPr>
              <w:rFonts w:ascii="Open Sans" w:hAnsi="Open Sans" w:cs="Open Sans"/>
              <w:b/>
              <w:color w:val="1F497D" w:themeColor="text2"/>
              <w:sz w:val="24"/>
              <w:lang w:val="en-GB"/>
            </w:rPr>
            <w:t>PO1427353</w:t>
          </w:r>
        </w:sdtContent>
      </w:sdt>
    </w:p>
    <w:p w14:paraId="722E9DFF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  <w:bookmarkStart w:id="0" w:name="_GoBack"/>
      <w:bookmarkEnd w:id="0"/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  <w:footnote w:id="1">
    <w:p w14:paraId="3ACB1AA4" w14:textId="6C972C25" w:rsidR="00B63C33" w:rsidRPr="00B63C33" w:rsidRDefault="00B63C33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From </w:t>
      </w:r>
      <w:r w:rsidRPr="00B63C33">
        <w:rPr>
          <w:bCs/>
        </w:rPr>
        <w:t>delivery</w:t>
      </w:r>
      <w:r>
        <w:t xml:space="preserve"> 01.06.2018 </w:t>
      </w:r>
      <w:r>
        <w:t xml:space="preserve">– one seal mug remaining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96958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E0EC1"/>
    <w:rsid w:val="007F242B"/>
    <w:rsid w:val="007F26AC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7071B"/>
    <w:rsid w:val="00A87BAC"/>
    <w:rsid w:val="00A908B1"/>
    <w:rsid w:val="00AA16FA"/>
    <w:rsid w:val="00AD1385"/>
    <w:rsid w:val="00AD6E6B"/>
    <w:rsid w:val="00B629A1"/>
    <w:rsid w:val="00B63C33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CF5BB8"/>
    <w:rsid w:val="00D1799B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styleId="FootnoteText">
    <w:name w:val="footnote text"/>
    <w:basedOn w:val="Normal"/>
    <w:link w:val="FootnoteTextChar"/>
    <w:semiHidden/>
    <w:unhideWhenUsed/>
    <w:rsid w:val="00B63C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63C33"/>
    <w:rPr>
      <w:rFonts w:asciiTheme="minorHAnsi" w:hAnsiTheme="minorHAnsi"/>
      <w:color w:val="262626" w:themeColor="text1" w:themeTint="D9"/>
    </w:rPr>
  </w:style>
  <w:style w:type="character" w:styleId="FootnoteReference">
    <w:name w:val="footnote reference"/>
    <w:basedOn w:val="DefaultParagraphFont"/>
    <w:semiHidden/>
    <w:unhideWhenUsed/>
    <w:rsid w:val="00B63C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styleId="FootnoteText">
    <w:name w:val="footnote text"/>
    <w:basedOn w:val="Normal"/>
    <w:link w:val="FootnoteTextChar"/>
    <w:semiHidden/>
    <w:unhideWhenUsed/>
    <w:rsid w:val="00B63C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63C33"/>
    <w:rPr>
      <w:rFonts w:asciiTheme="minorHAnsi" w:hAnsiTheme="minorHAnsi"/>
      <w:color w:val="262626" w:themeColor="text1" w:themeTint="D9"/>
    </w:rPr>
  </w:style>
  <w:style w:type="character" w:styleId="FootnoteReference">
    <w:name w:val="footnote reference"/>
    <w:basedOn w:val="DefaultParagraphFont"/>
    <w:semiHidden/>
    <w:unhideWhenUsed/>
    <w:rsid w:val="00B63C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3FAD561E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3FAD5624" w14:textId="77777777"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97213950AD54E7BB2E4B6940F3ED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C2507-F2B8-488B-8BDD-654953253E10}"/>
      </w:docPartPr>
      <w:docPartBody>
        <w:p w14:paraId="263F7761" w14:textId="7353055A" w:rsidR="00BB06A6" w:rsidRDefault="000F68A6" w:rsidP="000F68A6">
          <w:pPr>
            <w:pStyle w:val="097213950AD54E7BB2E4B6940F3ED75F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70A58D9E19B34EB594F9818875727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2DE5C-CA5E-49F3-A936-4B57E125D7BF}"/>
      </w:docPartPr>
      <w:docPartBody>
        <w:p w14:paraId="69165CF3" w14:textId="259DDA9F" w:rsidR="00BB06A6" w:rsidRDefault="000F68A6"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F68A6"/>
    <w:rsid w:val="0044282D"/>
    <w:rsid w:val="00786936"/>
    <w:rsid w:val="008565E8"/>
    <w:rsid w:val="00BB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F68A6"/>
    <w:rPr>
      <w:color w:val="808080"/>
    </w:rPr>
  </w:style>
  <w:style w:type="paragraph" w:customStyle="1" w:styleId="097213950AD54E7BB2E4B6940F3ED75F">
    <w:name w:val="097213950AD54E7BB2E4B6940F3ED75F"/>
    <w:rsid w:val="000F68A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F68A6"/>
    <w:rPr>
      <w:color w:val="808080"/>
    </w:rPr>
  </w:style>
  <w:style w:type="paragraph" w:customStyle="1" w:styleId="097213950AD54E7BB2E4B6940F3ED75F">
    <w:name w:val="097213950AD54E7BB2E4B6940F3ED75F"/>
    <w:rsid w:val="000F68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Kasia Mirska</Supplier>
    <Date_x0020_Stamp xmlns="af4025bd-eda9-4d6d-bcbe-7de91e238b29">2019-09-29T23:00:00+00:00</Date_x0020_Stamp>
    <Value xmlns="af4025bd-eda9-4d6d-bcbe-7de91e238b29">108.8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FBF11-1097-4686-A143-BA2AC086A074}"/>
</file>

<file path=customXml/itemProps2.xml><?xml version="1.0" encoding="utf-8"?>
<ds:datastoreItem xmlns:ds="http://schemas.openxmlformats.org/officeDocument/2006/customXml" ds:itemID="{70FDFFD2-1017-4640-98BC-8D809D3ED012}"/>
</file>

<file path=customXml/itemProps3.xml><?xml version="1.0" encoding="utf-8"?>
<ds:datastoreItem xmlns:ds="http://schemas.openxmlformats.org/officeDocument/2006/customXml" ds:itemID="{F94E453A-FE80-40B5-9E74-61A754C988B7}"/>
</file>

<file path=customXml/itemProps4.xml><?xml version="1.0" encoding="utf-8"?>
<ds:datastoreItem xmlns:ds="http://schemas.openxmlformats.org/officeDocument/2006/customXml" ds:itemID="{3C408583-2128-4DC0-AF6E-0E87A2FE2CC0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30</TotalTime>
  <Pages>1</Pages>
  <Words>123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7</cp:revision>
  <cp:lastPrinted>2019-10-15T08:14:00Z</cp:lastPrinted>
  <dcterms:created xsi:type="dcterms:W3CDTF">2019-08-13T14:17:00Z</dcterms:created>
  <dcterms:modified xsi:type="dcterms:W3CDTF">2019-10-15T08:17:00Z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9000</vt:r8>
  </property>
</Properties>
</file>